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8103C" w14:textId="006CEE1C" w:rsidR="00056C4C" w:rsidRPr="00056C4C" w:rsidRDefault="00056C4C" w:rsidP="00056C4C">
      <w:pPr>
        <w:pStyle w:val="NoSpacing"/>
        <w:jc w:val="center"/>
        <w:rPr>
          <w:b/>
          <w:smallCaps/>
          <w:color w:val="70AD47" w:themeColor="accent6"/>
          <w:sz w:val="44"/>
        </w:rPr>
      </w:pPr>
      <w:bookmarkStart w:id="0" w:name="_GoBack"/>
      <w:bookmarkEnd w:id="0"/>
      <w:r w:rsidRPr="00056C4C">
        <w:rPr>
          <w:b/>
          <w:smallCaps/>
          <w:color w:val="70AD47" w:themeColor="accent6"/>
          <w:sz w:val="44"/>
        </w:rPr>
        <w:t xml:space="preserve">NBC2 </w:t>
      </w:r>
      <w:r w:rsidR="00676B1C">
        <w:rPr>
          <w:b/>
          <w:smallCaps/>
          <w:color w:val="70AD47" w:themeColor="accent6"/>
          <w:sz w:val="44"/>
        </w:rPr>
        <w:t>Industrial Biot</w:t>
      </w:r>
      <w:r w:rsidR="00E6546D">
        <w:rPr>
          <w:b/>
          <w:smallCaps/>
          <w:color w:val="70AD47" w:themeColor="accent6"/>
          <w:sz w:val="44"/>
        </w:rPr>
        <w:t>echnology Task Meeting</w:t>
      </w:r>
    </w:p>
    <w:p w14:paraId="0CE3B580" w14:textId="77777777" w:rsidR="00056C4C" w:rsidRPr="00C8066E" w:rsidRDefault="00056C4C" w:rsidP="00056C4C">
      <w:pPr>
        <w:pStyle w:val="NoSpacing"/>
        <w:jc w:val="center"/>
        <w:rPr>
          <w:color w:val="000000" w:themeColor="text1"/>
          <w:sz w:val="24"/>
          <w:szCs w:val="28"/>
        </w:rPr>
      </w:pPr>
      <w:r w:rsidRPr="00C8066E">
        <w:rPr>
          <w:color w:val="000000" w:themeColor="text1"/>
          <w:sz w:val="24"/>
          <w:szCs w:val="28"/>
        </w:rPr>
        <w:t xml:space="preserve">August </w:t>
      </w:r>
      <w:r w:rsidR="00E6546D">
        <w:rPr>
          <w:color w:val="000000" w:themeColor="text1"/>
          <w:sz w:val="24"/>
          <w:szCs w:val="28"/>
        </w:rPr>
        <w:t>6, 2015</w:t>
      </w:r>
      <w:r w:rsidRPr="00C8066E">
        <w:rPr>
          <w:color w:val="000000" w:themeColor="text1"/>
          <w:sz w:val="24"/>
          <w:szCs w:val="28"/>
        </w:rPr>
        <w:t>, 8:30 am-4:00 pm</w:t>
      </w:r>
    </w:p>
    <w:p w14:paraId="6CC23BCC" w14:textId="3E3E278A" w:rsidR="00676B1C" w:rsidRDefault="00676B1C" w:rsidP="00056C4C">
      <w:pPr>
        <w:pStyle w:val="NoSpacing"/>
        <w:jc w:val="center"/>
        <w:rPr>
          <w:color w:val="000000" w:themeColor="text1"/>
          <w:sz w:val="24"/>
          <w:szCs w:val="28"/>
        </w:rPr>
      </w:pPr>
      <w:r>
        <w:rPr>
          <w:color w:val="000000" w:themeColor="text1"/>
          <w:sz w:val="24"/>
          <w:szCs w:val="28"/>
        </w:rPr>
        <w:t xml:space="preserve">Mira Costa </w:t>
      </w:r>
      <w:r w:rsidR="00E6546D">
        <w:rPr>
          <w:color w:val="000000" w:themeColor="text1"/>
          <w:sz w:val="24"/>
          <w:szCs w:val="28"/>
        </w:rPr>
        <w:t>College</w:t>
      </w:r>
      <w:r w:rsidR="00056C4C" w:rsidRPr="00C8066E">
        <w:rPr>
          <w:color w:val="000000" w:themeColor="text1"/>
          <w:sz w:val="24"/>
          <w:szCs w:val="28"/>
        </w:rPr>
        <w:t xml:space="preserve">, </w:t>
      </w:r>
      <w:r>
        <w:rPr>
          <w:color w:val="000000" w:themeColor="text1"/>
          <w:sz w:val="24"/>
          <w:szCs w:val="28"/>
        </w:rPr>
        <w:t>1 Barnard Drive, Oceanside, CA 92056</w:t>
      </w:r>
    </w:p>
    <w:p w14:paraId="16B6B1F7" w14:textId="727CF133" w:rsidR="00056C4C" w:rsidRDefault="00676B1C" w:rsidP="00056C4C">
      <w:pPr>
        <w:pStyle w:val="NoSpacing"/>
        <w:jc w:val="center"/>
        <w:rPr>
          <w:color w:val="000000" w:themeColor="text1"/>
          <w:sz w:val="24"/>
          <w:szCs w:val="28"/>
        </w:rPr>
      </w:pPr>
      <w:r>
        <w:rPr>
          <w:color w:val="000000" w:themeColor="text1"/>
          <w:sz w:val="24"/>
          <w:szCs w:val="28"/>
        </w:rPr>
        <w:t xml:space="preserve">3400 Building, </w:t>
      </w:r>
      <w:proofErr w:type="spellStart"/>
      <w:r>
        <w:rPr>
          <w:color w:val="000000" w:themeColor="text1"/>
          <w:sz w:val="24"/>
          <w:szCs w:val="28"/>
        </w:rPr>
        <w:t>Aztlan</w:t>
      </w:r>
      <w:proofErr w:type="spellEnd"/>
      <w:r>
        <w:rPr>
          <w:color w:val="000000" w:themeColor="text1"/>
          <w:sz w:val="24"/>
          <w:szCs w:val="28"/>
        </w:rPr>
        <w:t xml:space="preserve"> A&amp;B</w:t>
      </w:r>
    </w:p>
    <w:p w14:paraId="42371DA1" w14:textId="77777777" w:rsidR="00EC018B" w:rsidRPr="00EC018B" w:rsidRDefault="00EC018B" w:rsidP="00EC018B"/>
    <w:tbl>
      <w:tblPr>
        <w:tblStyle w:val="MediumShading1-Accent6"/>
        <w:tblW w:w="0" w:type="auto"/>
        <w:tblLook w:val="04A0" w:firstRow="1" w:lastRow="0" w:firstColumn="1" w:lastColumn="0" w:noHBand="0" w:noVBand="1"/>
      </w:tblPr>
      <w:tblGrid>
        <w:gridCol w:w="1440"/>
        <w:gridCol w:w="7920"/>
      </w:tblGrid>
      <w:tr w:rsidR="00056C4C" w:rsidRPr="00EC018B" w14:paraId="4516A1E7" w14:textId="77777777" w:rsidTr="00501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0" w:type="dxa"/>
            <w:gridSpan w:val="2"/>
          </w:tcPr>
          <w:p w14:paraId="577881C1" w14:textId="77777777" w:rsidR="00056C4C" w:rsidRPr="00056C4C" w:rsidRDefault="00056C4C" w:rsidP="00056C4C">
            <w:pPr>
              <w:pStyle w:val="NoSpacing"/>
              <w:spacing w:line="360" w:lineRule="auto"/>
              <w:jc w:val="center"/>
              <w:rPr>
                <w:sz w:val="36"/>
                <w:szCs w:val="28"/>
              </w:rPr>
            </w:pPr>
            <w:r w:rsidRPr="00056C4C">
              <w:rPr>
                <w:sz w:val="36"/>
                <w:szCs w:val="28"/>
              </w:rPr>
              <w:t>Agenda</w:t>
            </w:r>
          </w:p>
        </w:tc>
      </w:tr>
      <w:tr w:rsidR="00EC018B" w:rsidRPr="00EC018B" w14:paraId="6FDCA786" w14:textId="77777777" w:rsidTr="00056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104DFE20" w14:textId="77777777" w:rsidR="00EC018B" w:rsidRPr="00EC018B" w:rsidRDefault="00EC018B" w:rsidP="00EC018B">
            <w:pPr>
              <w:pStyle w:val="NoSpacing"/>
              <w:spacing w:line="360" w:lineRule="auto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 xml:space="preserve">8:30 </w:t>
            </w:r>
          </w:p>
        </w:tc>
        <w:tc>
          <w:tcPr>
            <w:tcW w:w="7920" w:type="dxa"/>
          </w:tcPr>
          <w:p w14:paraId="1B1AD7FC" w14:textId="11DCCB21" w:rsidR="00EC018B" w:rsidRPr="00EC018B" w:rsidRDefault="00676B1C" w:rsidP="00676B1C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Breakfast</w:t>
            </w:r>
          </w:p>
        </w:tc>
      </w:tr>
      <w:tr w:rsidR="00EC018B" w:rsidRPr="00EC018B" w14:paraId="7A50BEBB" w14:textId="77777777" w:rsidTr="00056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7F13BCBB" w14:textId="77777777" w:rsidR="00EC018B" w:rsidRPr="00EC018B" w:rsidRDefault="00EC018B" w:rsidP="00EC018B">
            <w:pPr>
              <w:pStyle w:val="NoSpacing"/>
              <w:spacing w:line="360" w:lineRule="auto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 xml:space="preserve">9:00 </w:t>
            </w:r>
          </w:p>
        </w:tc>
        <w:tc>
          <w:tcPr>
            <w:tcW w:w="7920" w:type="dxa"/>
          </w:tcPr>
          <w:p w14:paraId="333C5848" w14:textId="77777777" w:rsidR="00EC018B" w:rsidRPr="00EC018B" w:rsidRDefault="00EC018B" w:rsidP="00EC018B">
            <w:pPr>
              <w:pStyle w:val="NoSpacing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Welcome and Overview</w:t>
            </w:r>
          </w:p>
          <w:p w14:paraId="2D138FDC" w14:textId="77777777" w:rsidR="00EC018B" w:rsidRPr="00EC018B" w:rsidRDefault="00EC018B" w:rsidP="00EC018B">
            <w:pPr>
              <w:pStyle w:val="NoSpacing"/>
              <w:numPr>
                <w:ilvl w:val="0"/>
                <w:numId w:val="10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Purpose of Meeting</w:t>
            </w:r>
          </w:p>
          <w:p w14:paraId="6282AC42" w14:textId="77777777" w:rsidR="00EC018B" w:rsidRPr="00EC018B" w:rsidRDefault="00EC018B" w:rsidP="00EC018B">
            <w:pPr>
              <w:pStyle w:val="NoSpacing"/>
              <w:numPr>
                <w:ilvl w:val="0"/>
                <w:numId w:val="10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Introductions</w:t>
            </w:r>
          </w:p>
          <w:p w14:paraId="4A1748CD" w14:textId="77777777" w:rsidR="00EC018B" w:rsidRPr="00EC018B" w:rsidRDefault="00EC018B" w:rsidP="00EC018B">
            <w:pPr>
              <w:pStyle w:val="NoSpacing"/>
              <w:numPr>
                <w:ilvl w:val="0"/>
                <w:numId w:val="10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Ground Rules</w:t>
            </w:r>
          </w:p>
        </w:tc>
      </w:tr>
      <w:tr w:rsidR="00EC018B" w:rsidRPr="00EC018B" w14:paraId="5E8AA6AC" w14:textId="77777777" w:rsidTr="00056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06B1F91C" w14:textId="77777777" w:rsidR="00EC018B" w:rsidRPr="00EC018B" w:rsidRDefault="00EC018B" w:rsidP="00E6546D">
            <w:pPr>
              <w:pStyle w:val="NoSpacing"/>
              <w:spacing w:line="360" w:lineRule="auto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9:</w:t>
            </w:r>
            <w:r w:rsidR="00E6546D">
              <w:rPr>
                <w:sz w:val="28"/>
                <w:szCs w:val="28"/>
              </w:rPr>
              <w:t>30</w:t>
            </w:r>
          </w:p>
        </w:tc>
        <w:tc>
          <w:tcPr>
            <w:tcW w:w="7920" w:type="dxa"/>
          </w:tcPr>
          <w:p w14:paraId="74AE4D4F" w14:textId="77777777" w:rsidR="00EC018B" w:rsidRDefault="00EC018B" w:rsidP="00EC018B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Past Job Findings</w:t>
            </w:r>
          </w:p>
          <w:p w14:paraId="5DD8BAFF" w14:textId="77777777" w:rsidR="00360B9F" w:rsidRPr="00360B9F" w:rsidRDefault="00360B9F" w:rsidP="00360B9F">
            <w:pPr>
              <w:pStyle w:val="NoSpacing"/>
              <w:numPr>
                <w:ilvl w:val="0"/>
                <w:numId w:val="10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Review and Identify Changes</w:t>
            </w:r>
          </w:p>
        </w:tc>
      </w:tr>
      <w:tr w:rsidR="00EC018B" w:rsidRPr="00EC018B" w14:paraId="15E0FB2F" w14:textId="77777777" w:rsidTr="00056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0828ECC1" w14:textId="77777777" w:rsidR="00EC018B" w:rsidRPr="00EC018B" w:rsidRDefault="00EC018B" w:rsidP="00E6546D">
            <w:pPr>
              <w:pStyle w:val="NoSpacing"/>
              <w:spacing w:line="360" w:lineRule="auto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10:</w:t>
            </w:r>
            <w:r w:rsidR="00E6546D">
              <w:rPr>
                <w:sz w:val="28"/>
                <w:szCs w:val="28"/>
              </w:rPr>
              <w:t>00</w:t>
            </w:r>
            <w:r w:rsidRPr="00EC01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7920" w:type="dxa"/>
          </w:tcPr>
          <w:p w14:paraId="250F5A8B" w14:textId="77777777" w:rsidR="00EC018B" w:rsidRDefault="00EC018B" w:rsidP="00EC018B">
            <w:pPr>
              <w:pStyle w:val="NoSpacing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Edit Tasks</w:t>
            </w:r>
          </w:p>
          <w:p w14:paraId="59114356" w14:textId="77777777" w:rsidR="00360B9F" w:rsidRDefault="00360B9F" w:rsidP="00360B9F">
            <w:pPr>
              <w:pStyle w:val="NoSpacing"/>
              <w:numPr>
                <w:ilvl w:val="0"/>
                <w:numId w:val="10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360B9F">
              <w:rPr>
                <w:b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eview</w:t>
            </w:r>
          </w:p>
          <w:p w14:paraId="065126F8" w14:textId="77777777" w:rsidR="00360B9F" w:rsidRDefault="00360B9F" w:rsidP="00360B9F">
            <w:pPr>
              <w:pStyle w:val="NoSpacing"/>
              <w:numPr>
                <w:ilvl w:val="0"/>
                <w:numId w:val="10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360B9F">
              <w:rPr>
                <w:b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dd</w:t>
            </w:r>
          </w:p>
          <w:p w14:paraId="72509AB5" w14:textId="77777777" w:rsidR="00360B9F" w:rsidRDefault="00360B9F" w:rsidP="00360B9F">
            <w:pPr>
              <w:pStyle w:val="NoSpacing"/>
              <w:numPr>
                <w:ilvl w:val="0"/>
                <w:numId w:val="10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360B9F">
              <w:rPr>
                <w:b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dit</w:t>
            </w:r>
          </w:p>
          <w:p w14:paraId="194C0ED0" w14:textId="77777777" w:rsidR="00360B9F" w:rsidRPr="00360B9F" w:rsidRDefault="00360B9F" w:rsidP="00360B9F">
            <w:pPr>
              <w:pStyle w:val="NoSpacing"/>
              <w:numPr>
                <w:ilvl w:val="0"/>
                <w:numId w:val="10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360B9F">
              <w:rPr>
                <w:b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elete</w:t>
            </w:r>
          </w:p>
        </w:tc>
      </w:tr>
      <w:tr w:rsidR="00EC018B" w:rsidRPr="00EC018B" w14:paraId="00B18580" w14:textId="77777777" w:rsidTr="00056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731107B2" w14:textId="77777777" w:rsidR="00EC018B" w:rsidRPr="00EC018B" w:rsidRDefault="00EC018B" w:rsidP="00EC018B">
            <w:pPr>
              <w:pStyle w:val="NoSpacing"/>
              <w:spacing w:line="360" w:lineRule="auto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 xml:space="preserve">12:00 </w:t>
            </w:r>
          </w:p>
        </w:tc>
        <w:tc>
          <w:tcPr>
            <w:tcW w:w="7920" w:type="dxa"/>
          </w:tcPr>
          <w:p w14:paraId="6F613EC2" w14:textId="77777777" w:rsidR="00EC018B" w:rsidRPr="00EC018B" w:rsidRDefault="00EC018B" w:rsidP="00EC018B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Lunch</w:t>
            </w:r>
          </w:p>
        </w:tc>
      </w:tr>
      <w:tr w:rsidR="00E6546D" w:rsidRPr="00EC018B" w14:paraId="3A4D687C" w14:textId="77777777" w:rsidTr="00056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355B3E11" w14:textId="77777777" w:rsidR="00E6546D" w:rsidRPr="00EC018B" w:rsidRDefault="00E6546D" w:rsidP="00EC018B">
            <w:pPr>
              <w:pStyle w:val="NoSpacing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1:00</w:t>
            </w:r>
          </w:p>
        </w:tc>
        <w:tc>
          <w:tcPr>
            <w:tcW w:w="7920" w:type="dxa"/>
          </w:tcPr>
          <w:p w14:paraId="0868DF5B" w14:textId="77777777" w:rsidR="00E6546D" w:rsidRPr="00EC018B" w:rsidRDefault="00E6546D" w:rsidP="00EC018B">
            <w:pPr>
              <w:pStyle w:val="NoSpacing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Edit Tasks (continued)</w:t>
            </w:r>
          </w:p>
        </w:tc>
      </w:tr>
      <w:tr w:rsidR="00EC018B" w:rsidRPr="00EC018B" w14:paraId="718513CA" w14:textId="77777777" w:rsidTr="00056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46AE24A4" w14:textId="77777777" w:rsidR="00EC018B" w:rsidRPr="00EC018B" w:rsidRDefault="00E6546D" w:rsidP="00EC018B">
            <w:pPr>
              <w:pStyle w:val="NoSpacing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2:30</w:t>
            </w:r>
          </w:p>
        </w:tc>
        <w:tc>
          <w:tcPr>
            <w:tcW w:w="7920" w:type="dxa"/>
          </w:tcPr>
          <w:p w14:paraId="7D992BB8" w14:textId="77777777" w:rsidR="00676B1C" w:rsidRDefault="00E6546D" w:rsidP="00360B9F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Review and Edit </w:t>
            </w:r>
          </w:p>
          <w:p w14:paraId="1EE58819" w14:textId="2DE59D34" w:rsidR="00676B1C" w:rsidRDefault="00676B1C" w:rsidP="00676B1C">
            <w:pPr>
              <w:pStyle w:val="NoSpacing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Knowledge, Skills, Abilities, &amp; Other Characteristics (KSAOs)</w:t>
            </w:r>
          </w:p>
          <w:p w14:paraId="21C08398" w14:textId="0E6DA1D1" w:rsidR="00EC018B" w:rsidRPr="00EC018B" w:rsidRDefault="00360B9F" w:rsidP="00676B1C">
            <w:pPr>
              <w:pStyle w:val="NoSpacing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E6546D">
              <w:rPr>
                <w:sz w:val="28"/>
                <w:szCs w:val="28"/>
              </w:rPr>
              <w:t xml:space="preserve">ist of </w:t>
            </w:r>
            <w:r>
              <w:rPr>
                <w:sz w:val="28"/>
                <w:szCs w:val="28"/>
              </w:rPr>
              <w:t>Tools and E</w:t>
            </w:r>
            <w:r w:rsidR="00E6546D">
              <w:rPr>
                <w:sz w:val="28"/>
                <w:szCs w:val="28"/>
              </w:rPr>
              <w:t>quipment</w:t>
            </w:r>
          </w:p>
        </w:tc>
      </w:tr>
      <w:tr w:rsidR="00EC018B" w:rsidRPr="00EC018B" w14:paraId="4DAE297F" w14:textId="77777777" w:rsidTr="00056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195527B8" w14:textId="77777777" w:rsidR="00EC018B" w:rsidRPr="00EC018B" w:rsidRDefault="00EC018B" w:rsidP="00EC018B">
            <w:pPr>
              <w:pStyle w:val="NoSpacing"/>
              <w:spacing w:line="360" w:lineRule="auto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4:00</w:t>
            </w:r>
          </w:p>
        </w:tc>
        <w:tc>
          <w:tcPr>
            <w:tcW w:w="7920" w:type="dxa"/>
          </w:tcPr>
          <w:p w14:paraId="72E170B8" w14:textId="77777777" w:rsidR="00EC018B" w:rsidRPr="00EC018B" w:rsidRDefault="00EC018B" w:rsidP="00EC018B">
            <w:pPr>
              <w:pStyle w:val="NoSpacing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C018B">
              <w:rPr>
                <w:sz w:val="28"/>
                <w:szCs w:val="28"/>
              </w:rPr>
              <w:t>Adjourn</w:t>
            </w:r>
          </w:p>
        </w:tc>
      </w:tr>
    </w:tbl>
    <w:p w14:paraId="2D7AC148" w14:textId="77777777" w:rsidR="001E0777" w:rsidRPr="00654639" w:rsidRDefault="001E0777" w:rsidP="00C8066E">
      <w:pPr>
        <w:pStyle w:val="NoSpacing"/>
        <w:rPr>
          <w:rFonts w:ascii="Verdana" w:hAnsi="Verdana"/>
          <w:b/>
        </w:rPr>
      </w:pPr>
    </w:p>
    <w:sectPr w:rsidR="001E0777" w:rsidRPr="00654639" w:rsidSect="009068B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931191" w14:textId="77777777" w:rsidR="009D7A73" w:rsidRDefault="009D7A73" w:rsidP="00E6692E">
      <w:pPr>
        <w:spacing w:after="0" w:line="240" w:lineRule="auto"/>
      </w:pPr>
      <w:r>
        <w:separator/>
      </w:r>
    </w:p>
  </w:endnote>
  <w:endnote w:type="continuationSeparator" w:id="0">
    <w:p w14:paraId="30DE8678" w14:textId="77777777" w:rsidR="009D7A73" w:rsidRDefault="009D7A73" w:rsidP="00E6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CF6EC" w14:textId="77777777" w:rsidR="00503A79" w:rsidRDefault="00E6546D" w:rsidP="00EC018B">
    <w:pPr>
      <w:pStyle w:val="Foot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CA54CE5" wp14:editId="4C83CCE0">
              <wp:simplePos x="0" y="0"/>
              <wp:positionH relativeFrom="column">
                <wp:posOffset>3016250</wp:posOffset>
              </wp:positionH>
              <wp:positionV relativeFrom="paragraph">
                <wp:posOffset>-127000</wp:posOffset>
              </wp:positionV>
              <wp:extent cx="2025650" cy="86487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0" cy="864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66C3E0" w14:textId="77777777" w:rsidR="00E6546D" w:rsidRDefault="00E654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F6CEF7" wp14:editId="146E93CE">
                                <wp:extent cx="1270000" cy="725714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Vio-Logo-RGB-Raster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9482" cy="7368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A54C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37.5pt;margin-top:-10pt;width:159.5pt;height:68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" stroked="f">
              <v:textbox>
                <w:txbxContent>
                  <w:p w14:paraId="4666C3E0" w14:textId="77777777" w:rsidR="00E6546D" w:rsidRDefault="00E6546D">
                    <w:r>
                      <w:rPr>
                        <w:noProof/>
                      </w:rPr>
                      <w:drawing>
                        <wp:inline distT="0" distB="0" distL="0" distR="0" wp14:anchorId="21F6CEF7" wp14:editId="146E93CE">
                          <wp:extent cx="1270000" cy="725714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Vio-Logo-RGB-Raster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9482" cy="7368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C018B">
      <w:rPr>
        <w:noProof/>
      </w:rPr>
      <w:drawing>
        <wp:inline distT="0" distB="0" distL="0" distR="0" wp14:anchorId="7757857D" wp14:editId="73A8FDA0">
          <wp:extent cx="786303" cy="4572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C2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0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018B">
      <w:t xml:space="preserve">        </w:t>
    </w:r>
    <w:r w:rsidR="00EC018B">
      <w:rPr>
        <w:noProof/>
      </w:rPr>
      <w:drawing>
        <wp:inline distT="0" distB="0" distL="0" distR="0" wp14:anchorId="3516CEA6" wp14:editId="470282F5">
          <wp:extent cx="454463" cy="457200"/>
          <wp:effectExtent l="0" t="0" r="317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f1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46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018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B957CB" w14:textId="77777777" w:rsidR="009D7A73" w:rsidRDefault="009D7A73" w:rsidP="00E6692E">
      <w:pPr>
        <w:spacing w:after="0" w:line="240" w:lineRule="auto"/>
      </w:pPr>
      <w:r>
        <w:separator/>
      </w:r>
    </w:p>
  </w:footnote>
  <w:footnote w:type="continuationSeparator" w:id="0">
    <w:p w14:paraId="033E1C35" w14:textId="77777777" w:rsidR="009D7A73" w:rsidRDefault="009D7A73" w:rsidP="00E6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75271" w14:textId="77777777" w:rsidR="00E6546D" w:rsidRDefault="00E6546D">
    <w:pPr>
      <w:pStyle w:val="Header"/>
    </w:pPr>
    <w:r>
      <w:rPr>
        <w:b/>
        <w:smallCaps/>
        <w:noProof/>
        <w:color w:val="008000"/>
        <w:sz w:val="44"/>
      </w:rPr>
      <w:drawing>
        <wp:inline distT="0" distB="0" distL="0" distR="0" wp14:anchorId="3FCD1EFA" wp14:editId="3B2A30F7">
          <wp:extent cx="5943600" cy="69405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94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2084F"/>
    <w:multiLevelType w:val="hybridMultilevel"/>
    <w:tmpl w:val="D74C1F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A07AF1"/>
    <w:multiLevelType w:val="hybridMultilevel"/>
    <w:tmpl w:val="74F663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22989"/>
    <w:multiLevelType w:val="hybridMultilevel"/>
    <w:tmpl w:val="0EC4B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A3092A"/>
    <w:multiLevelType w:val="hybridMultilevel"/>
    <w:tmpl w:val="83CA65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EBC6D33"/>
    <w:multiLevelType w:val="hybridMultilevel"/>
    <w:tmpl w:val="1F4AC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54E63"/>
    <w:multiLevelType w:val="hybridMultilevel"/>
    <w:tmpl w:val="F2A669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084C44"/>
    <w:multiLevelType w:val="hybridMultilevel"/>
    <w:tmpl w:val="8E840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D90403"/>
    <w:multiLevelType w:val="hybridMultilevel"/>
    <w:tmpl w:val="3F040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D52F84"/>
    <w:multiLevelType w:val="hybridMultilevel"/>
    <w:tmpl w:val="11380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583499"/>
    <w:multiLevelType w:val="hybridMultilevel"/>
    <w:tmpl w:val="1B7005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0202B"/>
    <w:multiLevelType w:val="hybridMultilevel"/>
    <w:tmpl w:val="A7DAD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20600E"/>
    <w:multiLevelType w:val="hybridMultilevel"/>
    <w:tmpl w:val="7B584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4"/>
  </w:num>
  <w:num w:numId="5">
    <w:abstractNumId w:val="0"/>
  </w:num>
  <w:num w:numId="6">
    <w:abstractNumId w:val="11"/>
  </w:num>
  <w:num w:numId="7">
    <w:abstractNumId w:val="7"/>
  </w:num>
  <w:num w:numId="8">
    <w:abstractNumId w:val="2"/>
  </w:num>
  <w:num w:numId="9">
    <w:abstractNumId w:val="10"/>
  </w:num>
  <w:num w:numId="10">
    <w:abstractNumId w:val="9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3C5"/>
    <w:rsid w:val="00056C4C"/>
    <w:rsid w:val="001A5C90"/>
    <w:rsid w:val="001E0777"/>
    <w:rsid w:val="00224A04"/>
    <w:rsid w:val="00307D3A"/>
    <w:rsid w:val="00360B9F"/>
    <w:rsid w:val="003E6A95"/>
    <w:rsid w:val="00503A79"/>
    <w:rsid w:val="00654639"/>
    <w:rsid w:val="00676B1C"/>
    <w:rsid w:val="006B1162"/>
    <w:rsid w:val="00742691"/>
    <w:rsid w:val="007C03C5"/>
    <w:rsid w:val="00841A64"/>
    <w:rsid w:val="00865729"/>
    <w:rsid w:val="008E0533"/>
    <w:rsid w:val="009068B9"/>
    <w:rsid w:val="0099356F"/>
    <w:rsid w:val="009D7A73"/>
    <w:rsid w:val="00A0503A"/>
    <w:rsid w:val="00A13DE7"/>
    <w:rsid w:val="00A412E5"/>
    <w:rsid w:val="00AE31D1"/>
    <w:rsid w:val="00C35B88"/>
    <w:rsid w:val="00C8066E"/>
    <w:rsid w:val="00D14C3B"/>
    <w:rsid w:val="00D54E41"/>
    <w:rsid w:val="00E6546D"/>
    <w:rsid w:val="00E6692E"/>
    <w:rsid w:val="00EC018B"/>
    <w:rsid w:val="00FB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AA0F2DD"/>
  <w15:docId w15:val="{0E8729A9-0B59-4BB3-A269-3BEDADE4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07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9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C9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669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6692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66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92E"/>
  </w:style>
  <w:style w:type="paragraph" w:styleId="Footer">
    <w:name w:val="footer"/>
    <w:basedOn w:val="Normal"/>
    <w:link w:val="FooterChar"/>
    <w:uiPriority w:val="99"/>
    <w:unhideWhenUsed/>
    <w:rsid w:val="00E66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92E"/>
  </w:style>
  <w:style w:type="paragraph" w:styleId="Title">
    <w:name w:val="Title"/>
    <w:basedOn w:val="Normal"/>
    <w:next w:val="Normal"/>
    <w:link w:val="TitleChar"/>
    <w:uiPriority w:val="10"/>
    <w:qFormat/>
    <w:rsid w:val="00E669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9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92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6692E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1E07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66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8066E"/>
    <w:pPr>
      <w:spacing w:after="0" w:line="240" w:lineRule="auto"/>
    </w:pPr>
  </w:style>
  <w:style w:type="table" w:styleId="TableGrid">
    <w:name w:val="Table Grid"/>
    <w:basedOn w:val="TableNormal"/>
    <w:uiPriority w:val="39"/>
    <w:rsid w:val="00C80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6">
    <w:name w:val="Light Grid Accent 6"/>
    <w:basedOn w:val="TableNormal"/>
    <w:uiPriority w:val="62"/>
    <w:rsid w:val="00EC018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Grid1-Accent6">
    <w:name w:val="Medium Grid 1 Accent 6"/>
    <w:basedOn w:val="TableNormal"/>
    <w:uiPriority w:val="67"/>
    <w:rsid w:val="00EC018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Shading1-Accent6">
    <w:name w:val="Medium Shading 1 Accent 6"/>
    <w:basedOn w:val="TableNormal"/>
    <w:uiPriority w:val="63"/>
    <w:rsid w:val="00056C4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EE235A19.dotm</Template>
  <TotalTime>1</TotalTime>
  <Pages>1</Pages>
  <Words>78</Words>
  <Characters>445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Montgomery County Community College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Vincent</dc:creator>
  <cp:lastModifiedBy>Sheila Byrne</cp:lastModifiedBy>
  <cp:revision>2</cp:revision>
  <cp:lastPrinted>2015-07-03T23:43:00Z</cp:lastPrinted>
  <dcterms:created xsi:type="dcterms:W3CDTF">2015-07-09T16:23:00Z</dcterms:created>
  <dcterms:modified xsi:type="dcterms:W3CDTF">2015-07-09T16:23:00Z</dcterms:modified>
</cp:coreProperties>
</file>